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CC4F9D" w14:textId="77777777" w:rsidR="00623880" w:rsidRPr="00B4385D" w:rsidRDefault="00623880" w:rsidP="00B4385D">
      <w:pPr>
        <w:widowControl w:val="0"/>
        <w:numPr>
          <w:ilvl w:val="0"/>
          <w:numId w:val="1"/>
        </w:numPr>
        <w:tabs>
          <w:tab w:val="left" w:pos="480"/>
        </w:tabs>
        <w:autoSpaceDE w:val="0"/>
        <w:autoSpaceDN w:val="0"/>
        <w:adjustRightInd w:val="0"/>
        <w:spacing w:line="255" w:lineRule="exact"/>
        <w:ind w:hanging="502"/>
        <w:rPr>
          <w:rFonts w:asciiTheme="minorHAnsi" w:hAnsiTheme="minorHAnsi" w:cstheme="minorHAnsi"/>
          <w:b/>
          <w:sz w:val="28"/>
          <w:szCs w:val="28"/>
          <w:lang w:val="de-DE"/>
        </w:rPr>
      </w:pPr>
      <w:r w:rsidRPr="00B4385D">
        <w:rPr>
          <w:rFonts w:asciiTheme="minorHAnsi" w:hAnsiTheme="minorHAnsi" w:cstheme="minorHAnsi"/>
          <w:b/>
          <w:sz w:val="28"/>
          <w:szCs w:val="28"/>
          <w:lang w:val="de-DE"/>
        </w:rPr>
        <w:t>Antragsteller</w:t>
      </w:r>
    </w:p>
    <w:p w14:paraId="4317063D" w14:textId="77777777" w:rsidR="00623880" w:rsidRPr="00B4385D" w:rsidRDefault="00623880" w:rsidP="00B4385D">
      <w:pPr>
        <w:widowControl w:val="0"/>
        <w:autoSpaceDE w:val="0"/>
        <w:autoSpaceDN w:val="0"/>
        <w:adjustRightInd w:val="0"/>
        <w:spacing w:line="255" w:lineRule="exact"/>
        <w:rPr>
          <w:rFonts w:asciiTheme="minorHAnsi" w:hAnsiTheme="minorHAnsi" w:cstheme="minorHAnsi"/>
          <w:sz w:val="24"/>
          <w:lang w:val="de-D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B4385D" w14:paraId="64D18B6A" w14:textId="77777777" w:rsidTr="00B4385D">
        <w:tc>
          <w:tcPr>
            <w:tcW w:w="2235" w:type="dxa"/>
          </w:tcPr>
          <w:p w14:paraId="65572195" w14:textId="77777777" w:rsid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Firma:</w:t>
            </w:r>
          </w:p>
          <w:p w14:paraId="5AB03FA6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36869A13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4F27E518" w14:textId="77777777" w:rsidTr="00B4385D">
        <w:tc>
          <w:tcPr>
            <w:tcW w:w="2235" w:type="dxa"/>
          </w:tcPr>
          <w:p w14:paraId="55DE4A68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Kontaktperson:</w:t>
            </w:r>
          </w:p>
          <w:p w14:paraId="4BD95D02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6CD1FEC6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59969874" w14:textId="77777777" w:rsidTr="00B4385D">
        <w:tc>
          <w:tcPr>
            <w:tcW w:w="2235" w:type="dxa"/>
          </w:tcPr>
          <w:p w14:paraId="488CAA9A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>
              <w:rPr>
                <w:rFonts w:asciiTheme="minorHAnsi" w:hAnsiTheme="minorHAnsi" w:cstheme="minorHAnsi"/>
                <w:sz w:val="24"/>
                <w:lang w:val="de-DE"/>
              </w:rPr>
              <w:t>Strass</w:t>
            </w: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e:</w:t>
            </w:r>
          </w:p>
          <w:p w14:paraId="5779AA77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718D6CDF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78CCE3C6" w14:textId="77777777" w:rsidTr="00B4385D">
        <w:tc>
          <w:tcPr>
            <w:tcW w:w="2235" w:type="dxa"/>
          </w:tcPr>
          <w:p w14:paraId="01637449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38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PLZ/Ort</w:t>
            </w:r>
            <w:r>
              <w:rPr>
                <w:rFonts w:asciiTheme="minorHAnsi" w:hAnsiTheme="minorHAnsi" w:cstheme="minorHAnsi"/>
                <w:sz w:val="24"/>
                <w:lang w:val="de-DE"/>
              </w:rPr>
              <w:t>/Land</w:t>
            </w: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:</w:t>
            </w:r>
          </w:p>
          <w:p w14:paraId="5F70B556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01E99384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2779F778" w14:textId="77777777" w:rsidTr="00B4385D">
        <w:tc>
          <w:tcPr>
            <w:tcW w:w="2235" w:type="dxa"/>
          </w:tcPr>
          <w:p w14:paraId="674B254E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38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Tel.</w:t>
            </w:r>
          </w:p>
          <w:p w14:paraId="48E3145A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4A909391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1BAF538A" w14:textId="77777777" w:rsidTr="00B4385D">
        <w:tc>
          <w:tcPr>
            <w:tcW w:w="2235" w:type="dxa"/>
          </w:tcPr>
          <w:p w14:paraId="0D178F9D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Fax:</w:t>
            </w:r>
          </w:p>
          <w:p w14:paraId="5BED256B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33C15A3B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  <w:tr w:rsidR="00B4385D" w14:paraId="7744D95B" w14:textId="77777777" w:rsidTr="00B4385D">
        <w:tc>
          <w:tcPr>
            <w:tcW w:w="2235" w:type="dxa"/>
          </w:tcPr>
          <w:p w14:paraId="3024A143" w14:textId="77777777" w:rsidR="00B4385D" w:rsidRPr="00B4385D" w:rsidRDefault="00B4385D" w:rsidP="00B4385D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lang w:val="de-DE"/>
              </w:rPr>
            </w:pPr>
            <w:r w:rsidRPr="00B4385D">
              <w:rPr>
                <w:rFonts w:asciiTheme="minorHAnsi" w:hAnsiTheme="minorHAnsi" w:cstheme="minorHAnsi"/>
                <w:sz w:val="24"/>
                <w:lang w:val="de-DE"/>
              </w:rPr>
              <w:t>Email:</w:t>
            </w:r>
          </w:p>
          <w:p w14:paraId="084B4FCD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  <w:tc>
          <w:tcPr>
            <w:tcW w:w="6977" w:type="dxa"/>
          </w:tcPr>
          <w:p w14:paraId="4C411163" w14:textId="77777777" w:rsidR="00B4385D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asciiTheme="minorHAnsi" w:hAnsiTheme="minorHAnsi" w:cstheme="minorHAnsi"/>
                <w:sz w:val="24"/>
                <w:lang w:val="de-DE"/>
              </w:rPr>
            </w:pPr>
          </w:p>
        </w:tc>
      </w:tr>
    </w:tbl>
    <w:p w14:paraId="27536275" w14:textId="77777777" w:rsidR="00B4385D" w:rsidRPr="00B4385D" w:rsidRDefault="00B4385D" w:rsidP="00B4385D">
      <w:pPr>
        <w:widowControl w:val="0"/>
        <w:autoSpaceDE w:val="0"/>
        <w:autoSpaceDN w:val="0"/>
        <w:adjustRightInd w:val="0"/>
        <w:spacing w:line="255" w:lineRule="exact"/>
        <w:rPr>
          <w:rFonts w:asciiTheme="minorHAnsi" w:hAnsiTheme="minorHAnsi" w:cstheme="minorHAnsi"/>
          <w:sz w:val="24"/>
          <w:lang w:val="de-DE"/>
        </w:rPr>
      </w:pPr>
    </w:p>
    <w:p w14:paraId="44F4F9A5" w14:textId="77777777" w:rsidR="00A23211" w:rsidRPr="00B4385D" w:rsidRDefault="00A23211" w:rsidP="00A23211">
      <w:pPr>
        <w:widowControl w:val="0"/>
        <w:tabs>
          <w:tab w:val="left" w:pos="480"/>
          <w:tab w:val="left" w:pos="538"/>
        </w:tabs>
        <w:autoSpaceDE w:val="0"/>
        <w:autoSpaceDN w:val="0"/>
        <w:adjustRightInd w:val="0"/>
        <w:spacing w:after="60"/>
        <w:rPr>
          <w:rFonts w:asciiTheme="minorHAnsi" w:hAnsiTheme="minorHAnsi" w:cstheme="minorHAnsi"/>
          <w:sz w:val="24"/>
          <w:lang w:val="de-DE"/>
        </w:rPr>
      </w:pPr>
    </w:p>
    <w:p w14:paraId="051A124D" w14:textId="77777777" w:rsidR="00623880" w:rsidRPr="00B4385D" w:rsidRDefault="00623880" w:rsidP="00A23211">
      <w:pPr>
        <w:pStyle w:val="Testonotaapidipagina"/>
        <w:widowControl w:val="0"/>
        <w:numPr>
          <w:ilvl w:val="0"/>
          <w:numId w:val="1"/>
        </w:numPr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ind w:hanging="502"/>
        <w:rPr>
          <w:rFonts w:asciiTheme="minorHAnsi" w:hAnsiTheme="minorHAnsi" w:cstheme="minorHAnsi"/>
          <w:sz w:val="28"/>
          <w:szCs w:val="28"/>
          <w:lang w:val="de-DE"/>
        </w:rPr>
      </w:pPr>
      <w:r w:rsidRPr="00B4385D">
        <w:rPr>
          <w:rFonts w:asciiTheme="minorHAnsi" w:hAnsiTheme="minorHAnsi" w:cstheme="minorHAnsi"/>
          <w:b/>
          <w:sz w:val="28"/>
          <w:szCs w:val="28"/>
          <w:lang w:val="de-DE"/>
        </w:rPr>
        <w:t>Beantragte Wärmepumpentypen</w:t>
      </w:r>
    </w:p>
    <w:p w14:paraId="543CC1E7" w14:textId="77777777" w:rsidR="00F87672" w:rsidRPr="00B4385D" w:rsidRDefault="00F87672" w:rsidP="00A23211">
      <w:pPr>
        <w:pStyle w:val="Testonotaapidipagina"/>
        <w:widowControl w:val="0"/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rPr>
          <w:rFonts w:asciiTheme="minorHAnsi" w:hAnsiTheme="minorHAnsi" w:cstheme="minorHAnsi"/>
          <w:b/>
          <w:sz w:val="24"/>
          <w:lang w:val="de-DE"/>
        </w:rPr>
      </w:pPr>
    </w:p>
    <w:p w14:paraId="39E7A205" w14:textId="77777777" w:rsidR="00F87672" w:rsidRPr="00A23211" w:rsidRDefault="00F87672" w:rsidP="00A23211">
      <w:pPr>
        <w:pStyle w:val="Testonotaapidipagina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Theme="minorHAnsi" w:hAnsiTheme="minorHAnsi" w:cstheme="minorHAnsi"/>
          <w:b/>
          <w:sz w:val="24"/>
          <w:lang w:val="de-DE"/>
        </w:rPr>
      </w:pPr>
      <w:r w:rsidRPr="00A23211">
        <w:rPr>
          <w:rFonts w:asciiTheme="minorHAnsi" w:hAnsiTheme="minorHAnsi" w:cstheme="minorHAnsi"/>
          <w:b/>
          <w:sz w:val="24"/>
          <w:lang w:val="de-DE"/>
        </w:rPr>
        <w:t>Bedingung</w:t>
      </w:r>
      <w:r w:rsidR="00A23211">
        <w:rPr>
          <w:rFonts w:asciiTheme="minorHAnsi" w:hAnsiTheme="minorHAnsi" w:cstheme="minorHAnsi"/>
          <w:b/>
          <w:sz w:val="24"/>
          <w:lang w:val="de-DE"/>
        </w:rPr>
        <w:t>en</w:t>
      </w:r>
      <w:r w:rsidRPr="00A23211">
        <w:rPr>
          <w:rFonts w:asciiTheme="minorHAnsi" w:hAnsiTheme="minorHAnsi" w:cstheme="minorHAnsi"/>
          <w:b/>
          <w:sz w:val="24"/>
          <w:lang w:val="de-DE"/>
        </w:rPr>
        <w:t>:</w:t>
      </w:r>
    </w:p>
    <w:p w14:paraId="063F7143" w14:textId="77777777" w:rsidR="00A23211" w:rsidRDefault="00A23211" w:rsidP="00A23211">
      <w:pPr>
        <w:pStyle w:val="Testonotaapidipagina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Theme="minorHAnsi" w:hAnsiTheme="minorHAnsi" w:cstheme="minorHAnsi"/>
          <w:sz w:val="24"/>
          <w:lang w:val="de-DE"/>
        </w:rPr>
      </w:pPr>
      <w:r>
        <w:rPr>
          <w:rFonts w:asciiTheme="minorHAnsi" w:hAnsiTheme="minorHAnsi" w:cstheme="minorHAnsi"/>
          <w:sz w:val="24"/>
          <w:lang w:val="de-DE"/>
        </w:rPr>
        <w:t xml:space="preserve">1. </w:t>
      </w:r>
      <w:r w:rsidR="00F87672" w:rsidRPr="00B4385D">
        <w:rPr>
          <w:rFonts w:asciiTheme="minorHAnsi" w:hAnsiTheme="minorHAnsi" w:cstheme="minorHAnsi"/>
          <w:sz w:val="24"/>
          <w:lang w:val="de-DE"/>
        </w:rPr>
        <w:t xml:space="preserve">Die Wärmepumpen </w:t>
      </w:r>
      <w:r w:rsidR="00F46AD3">
        <w:rPr>
          <w:rFonts w:asciiTheme="minorHAnsi" w:hAnsiTheme="minorHAnsi" w:cstheme="minorHAnsi"/>
          <w:sz w:val="24"/>
          <w:lang w:val="de-DE"/>
        </w:rPr>
        <w:t xml:space="preserve">und deren </w:t>
      </w:r>
      <w:proofErr w:type="spellStart"/>
      <w:r w:rsidR="00F46AD3">
        <w:rPr>
          <w:rFonts w:asciiTheme="minorHAnsi" w:hAnsiTheme="minorHAnsi" w:cstheme="minorHAnsi"/>
          <w:sz w:val="24"/>
          <w:lang w:val="de-DE"/>
        </w:rPr>
        <w:t>Lieferfima</w:t>
      </w:r>
      <w:proofErr w:type="spellEnd"/>
      <w:r w:rsidR="00F46AD3">
        <w:rPr>
          <w:rFonts w:asciiTheme="minorHAnsi" w:hAnsiTheme="minorHAnsi" w:cstheme="minorHAnsi"/>
          <w:sz w:val="24"/>
          <w:lang w:val="de-DE"/>
        </w:rPr>
        <w:t xml:space="preserve"> in der Schweiz </w:t>
      </w:r>
      <w:r>
        <w:rPr>
          <w:rFonts w:asciiTheme="minorHAnsi" w:hAnsiTheme="minorHAnsi" w:cstheme="minorHAnsi"/>
          <w:sz w:val="24"/>
          <w:lang w:val="de-DE"/>
        </w:rPr>
        <w:t>verfügen über das</w:t>
      </w:r>
      <w:r w:rsidR="00F87672" w:rsidRPr="00B4385D">
        <w:rPr>
          <w:rFonts w:asciiTheme="minorHAnsi" w:hAnsiTheme="minorHAnsi" w:cstheme="minorHAnsi"/>
          <w:sz w:val="24"/>
          <w:lang w:val="de-DE"/>
        </w:rPr>
        <w:t xml:space="preserve"> internationale Gütesiegel</w:t>
      </w:r>
    </w:p>
    <w:p w14:paraId="4AE8C9D7" w14:textId="77777777" w:rsidR="00F87672" w:rsidRPr="00B4385D" w:rsidRDefault="00A23211" w:rsidP="00A23211">
      <w:pPr>
        <w:pStyle w:val="Testonotaapidipagina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Theme="minorHAnsi" w:hAnsiTheme="minorHAnsi" w:cstheme="minorHAnsi"/>
          <w:sz w:val="24"/>
          <w:lang w:val="de-DE"/>
        </w:rPr>
      </w:pPr>
      <w:r>
        <w:rPr>
          <w:rFonts w:asciiTheme="minorHAnsi" w:hAnsiTheme="minorHAnsi" w:cstheme="minorHAnsi"/>
          <w:sz w:val="24"/>
          <w:lang w:val="de-DE"/>
        </w:rPr>
        <w:t>2. Sie</w:t>
      </w:r>
      <w:r w:rsidR="00F87672" w:rsidRPr="00B4385D">
        <w:rPr>
          <w:rFonts w:asciiTheme="minorHAnsi" w:hAnsiTheme="minorHAnsi" w:cstheme="minorHAnsi"/>
          <w:sz w:val="24"/>
          <w:lang w:val="de-DE"/>
        </w:rPr>
        <w:t xml:space="preserve"> erfüllen die Anforderungen des Pflichtenheftes</w:t>
      </w:r>
      <w:r>
        <w:rPr>
          <w:rFonts w:asciiTheme="minorHAnsi" w:hAnsiTheme="minorHAnsi" w:cstheme="minorHAnsi"/>
          <w:sz w:val="24"/>
          <w:lang w:val="de-DE"/>
        </w:rPr>
        <w:t xml:space="preserve"> für </w:t>
      </w:r>
      <w:r w:rsidR="00F41B75">
        <w:rPr>
          <w:rFonts w:asciiTheme="minorHAnsi" w:hAnsiTheme="minorHAnsi" w:cstheme="minorHAnsi"/>
          <w:sz w:val="24"/>
          <w:lang w:val="de-DE"/>
        </w:rPr>
        <w:t>WP-System-Module</w:t>
      </w:r>
      <w:r w:rsidR="00F87672" w:rsidRPr="00B4385D">
        <w:rPr>
          <w:rFonts w:asciiTheme="minorHAnsi" w:hAnsiTheme="minorHAnsi" w:cstheme="minorHAnsi"/>
          <w:sz w:val="24"/>
          <w:lang w:val="de-DE"/>
        </w:rPr>
        <w:t>.</w:t>
      </w:r>
    </w:p>
    <w:p w14:paraId="5F942747" w14:textId="77777777" w:rsidR="00623880" w:rsidRPr="00B4385D" w:rsidRDefault="00623880" w:rsidP="00A23211">
      <w:pPr>
        <w:pStyle w:val="Testonotaapidipagina"/>
        <w:widowControl w:val="0"/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rPr>
          <w:rFonts w:asciiTheme="minorHAnsi" w:hAnsiTheme="minorHAnsi" w:cstheme="minorHAnsi"/>
          <w:sz w:val="24"/>
          <w:lang w:val="de-DE"/>
        </w:rPr>
      </w:pPr>
    </w:p>
    <w:p w14:paraId="51B3B764" w14:textId="77777777" w:rsidR="004D5502" w:rsidRPr="00341F3C" w:rsidRDefault="00AC6936" w:rsidP="00A23211">
      <w:pPr>
        <w:spacing w:after="60"/>
        <w:rPr>
          <w:rFonts w:asciiTheme="minorHAnsi" w:hAnsiTheme="minorHAnsi" w:cstheme="minorHAnsi"/>
          <w:b/>
          <w:sz w:val="24"/>
        </w:rPr>
      </w:pPr>
      <w:r w:rsidRPr="00341F3C">
        <w:rPr>
          <w:rFonts w:asciiTheme="minorHAnsi" w:hAnsiTheme="minorHAnsi" w:cstheme="minorHAnsi"/>
          <w:b/>
          <w:sz w:val="24"/>
        </w:rPr>
        <w:t>Luft/Wasser</w:t>
      </w:r>
      <w:r w:rsidR="00341F3C">
        <w:rPr>
          <w:rFonts w:asciiTheme="minorHAnsi" w:hAnsiTheme="minorHAnsi" w:cstheme="minorHAnsi"/>
          <w:b/>
          <w:sz w:val="24"/>
        </w:rPr>
        <w:t>-Wärmepumpen, Typen</w:t>
      </w:r>
      <w:r w:rsidRPr="00341F3C">
        <w:rPr>
          <w:rFonts w:asciiTheme="minorHAnsi" w:hAnsiTheme="minorHAnsi" w:cstheme="minorHAnsi"/>
          <w:b/>
          <w:sz w:val="24"/>
        </w:rPr>
        <w:t>:</w:t>
      </w:r>
    </w:p>
    <w:p w14:paraId="768F670B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76710A87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69ADCEDB" w14:textId="77777777" w:rsidR="00AC6936" w:rsidRPr="00341F3C" w:rsidRDefault="00341F3C" w:rsidP="00A23211">
      <w:pPr>
        <w:spacing w:after="60"/>
        <w:rPr>
          <w:rFonts w:asciiTheme="minorHAnsi" w:hAnsiTheme="minorHAnsi" w:cstheme="minorHAnsi"/>
          <w:b/>
          <w:sz w:val="24"/>
        </w:rPr>
      </w:pPr>
      <w:r w:rsidRPr="00341F3C">
        <w:rPr>
          <w:rFonts w:asciiTheme="minorHAnsi" w:hAnsiTheme="minorHAnsi" w:cstheme="minorHAnsi"/>
          <w:b/>
          <w:sz w:val="24"/>
        </w:rPr>
        <w:t>S</w:t>
      </w:r>
      <w:r w:rsidR="00AC6936" w:rsidRPr="00341F3C">
        <w:rPr>
          <w:rFonts w:asciiTheme="minorHAnsi" w:hAnsiTheme="minorHAnsi" w:cstheme="minorHAnsi"/>
          <w:b/>
          <w:sz w:val="24"/>
        </w:rPr>
        <w:t>ole/Wasser</w:t>
      </w:r>
      <w:r w:rsidRPr="00341F3C">
        <w:rPr>
          <w:rFonts w:asciiTheme="minorHAnsi" w:hAnsiTheme="minorHAnsi" w:cstheme="minorHAnsi"/>
          <w:b/>
          <w:sz w:val="24"/>
        </w:rPr>
        <w:t>-Wärmepumpen, Typen</w:t>
      </w:r>
      <w:r w:rsidR="00AC6936" w:rsidRPr="00341F3C">
        <w:rPr>
          <w:rFonts w:asciiTheme="minorHAnsi" w:hAnsiTheme="minorHAnsi" w:cstheme="minorHAnsi"/>
          <w:b/>
          <w:sz w:val="24"/>
        </w:rPr>
        <w:t>:</w:t>
      </w:r>
    </w:p>
    <w:p w14:paraId="4BE5A477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43E33B34" w14:textId="77777777" w:rsidR="00AC6936" w:rsidRPr="00B4385D" w:rsidRDefault="00AC6936" w:rsidP="00A23211">
      <w:pPr>
        <w:spacing w:after="60"/>
        <w:rPr>
          <w:rFonts w:asciiTheme="minorHAnsi" w:hAnsiTheme="minorHAnsi" w:cstheme="minorHAnsi"/>
          <w:sz w:val="24"/>
        </w:rPr>
      </w:pPr>
    </w:p>
    <w:p w14:paraId="7F6308C9" w14:textId="77777777" w:rsidR="00AC6936" w:rsidRPr="00341F3C" w:rsidRDefault="00AC6936" w:rsidP="00A23211">
      <w:pPr>
        <w:spacing w:after="60"/>
        <w:rPr>
          <w:rFonts w:asciiTheme="minorHAnsi" w:hAnsiTheme="minorHAnsi" w:cstheme="minorHAnsi"/>
          <w:b/>
          <w:sz w:val="24"/>
        </w:rPr>
      </w:pPr>
      <w:r w:rsidRPr="00341F3C">
        <w:rPr>
          <w:rFonts w:asciiTheme="minorHAnsi" w:hAnsiTheme="minorHAnsi" w:cstheme="minorHAnsi"/>
          <w:b/>
          <w:sz w:val="24"/>
        </w:rPr>
        <w:t>Wasser/Wasser</w:t>
      </w:r>
      <w:r w:rsidR="00341F3C" w:rsidRPr="00341F3C">
        <w:rPr>
          <w:rFonts w:asciiTheme="minorHAnsi" w:hAnsiTheme="minorHAnsi" w:cstheme="minorHAnsi"/>
          <w:b/>
          <w:sz w:val="24"/>
        </w:rPr>
        <w:t>-Wärmepumpen, Typen:</w:t>
      </w:r>
      <w:r w:rsidRPr="00341F3C">
        <w:rPr>
          <w:rFonts w:asciiTheme="minorHAnsi" w:hAnsiTheme="minorHAnsi" w:cstheme="minorHAnsi"/>
          <w:b/>
          <w:sz w:val="24"/>
        </w:rPr>
        <w:t>:</w:t>
      </w:r>
    </w:p>
    <w:p w14:paraId="1555117D" w14:textId="77777777" w:rsidR="00AC6936" w:rsidRPr="00B4385D" w:rsidRDefault="00AC6936" w:rsidP="00A23211">
      <w:pPr>
        <w:spacing w:after="60"/>
        <w:ind w:left="502"/>
        <w:rPr>
          <w:rFonts w:asciiTheme="minorHAnsi" w:hAnsiTheme="minorHAnsi" w:cstheme="minorHAnsi"/>
          <w:sz w:val="24"/>
        </w:rPr>
      </w:pPr>
    </w:p>
    <w:p w14:paraId="7B8CB5A8" w14:textId="77777777" w:rsidR="00AC6936" w:rsidRPr="00B4385D" w:rsidRDefault="00AC6936" w:rsidP="00A23211">
      <w:pPr>
        <w:spacing w:after="60"/>
        <w:ind w:left="502"/>
        <w:rPr>
          <w:rFonts w:asciiTheme="minorHAnsi" w:hAnsiTheme="minorHAnsi" w:cstheme="minorHAnsi"/>
          <w:sz w:val="24"/>
        </w:rPr>
      </w:pPr>
    </w:p>
    <w:p w14:paraId="6021F8A6" w14:textId="77777777" w:rsidR="00084B70" w:rsidRPr="00341F3C" w:rsidRDefault="00341F3C" w:rsidP="00341F3C">
      <w:pPr>
        <w:spacing w:after="60"/>
        <w:rPr>
          <w:rFonts w:asciiTheme="minorHAnsi" w:hAnsiTheme="minorHAnsi" w:cstheme="minorHAnsi"/>
          <w:sz w:val="24"/>
        </w:rPr>
      </w:pPr>
      <w:r w:rsidRPr="00341F3C">
        <w:rPr>
          <w:rFonts w:asciiTheme="minorHAnsi" w:hAnsiTheme="minorHAnsi" w:cstheme="minorHAnsi"/>
          <w:sz w:val="24"/>
        </w:rPr>
        <w:t>O</w:t>
      </w:r>
      <w:r w:rsidR="00084B70" w:rsidRPr="00341F3C">
        <w:rPr>
          <w:rFonts w:asciiTheme="minorHAnsi" w:hAnsiTheme="minorHAnsi" w:cstheme="minorHAnsi"/>
          <w:sz w:val="24"/>
        </w:rPr>
        <w:t>rt, Datum:</w:t>
      </w:r>
      <w:r w:rsidR="00084B70" w:rsidRPr="00341F3C">
        <w:rPr>
          <w:rFonts w:asciiTheme="minorHAnsi" w:hAnsiTheme="minorHAnsi" w:cstheme="minorHAnsi"/>
          <w:sz w:val="24"/>
        </w:rPr>
        <w:tab/>
      </w:r>
      <w:r w:rsidR="00084B70" w:rsidRPr="00341F3C">
        <w:rPr>
          <w:rFonts w:asciiTheme="minorHAnsi" w:hAnsiTheme="minorHAnsi" w:cstheme="minorHAnsi"/>
          <w:sz w:val="24"/>
        </w:rPr>
        <w:tab/>
      </w:r>
      <w:r w:rsidR="00084B70" w:rsidRPr="00341F3C">
        <w:rPr>
          <w:rFonts w:asciiTheme="minorHAnsi" w:hAnsiTheme="minorHAnsi" w:cstheme="minorHAnsi"/>
          <w:sz w:val="24"/>
        </w:rPr>
        <w:tab/>
      </w:r>
      <w:r w:rsidR="00084B70" w:rsidRPr="00341F3C">
        <w:rPr>
          <w:rFonts w:asciiTheme="minorHAnsi" w:hAnsiTheme="minorHAnsi" w:cstheme="minorHAnsi"/>
          <w:sz w:val="24"/>
        </w:rPr>
        <w:tab/>
      </w:r>
      <w:r w:rsidR="00FA0D80">
        <w:rPr>
          <w:rFonts w:asciiTheme="minorHAnsi" w:hAnsiTheme="minorHAnsi" w:cstheme="minorHAnsi"/>
          <w:sz w:val="24"/>
        </w:rPr>
        <w:t>(Digitale)</w:t>
      </w:r>
      <w:r w:rsidR="00084B70" w:rsidRPr="00341F3C">
        <w:rPr>
          <w:rFonts w:asciiTheme="minorHAnsi" w:hAnsiTheme="minorHAnsi" w:cstheme="minorHAnsi"/>
          <w:sz w:val="24"/>
        </w:rPr>
        <w:t xml:space="preserve"> Unterschrift:</w:t>
      </w:r>
    </w:p>
    <w:sectPr w:rsidR="00084B70" w:rsidRPr="00341F3C" w:rsidSect="00FA0D80">
      <w:headerReference w:type="default" r:id="rId7"/>
      <w:footerReference w:type="default" r:id="rId8"/>
      <w:pgSz w:w="11906" w:h="16838"/>
      <w:pgMar w:top="2552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16E54" w14:textId="77777777" w:rsidR="0059018E" w:rsidRDefault="0059018E" w:rsidP="00F56001">
      <w:r>
        <w:separator/>
      </w:r>
    </w:p>
  </w:endnote>
  <w:endnote w:type="continuationSeparator" w:id="0">
    <w:p w14:paraId="7CD4F7EC" w14:textId="77777777" w:rsidR="0059018E" w:rsidRDefault="0059018E" w:rsidP="00F5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" w:fontKey="{FF152503-F71E-5B4A-B393-A3B76351F35E}"/>
    <w:embedBold r:id="rId2" w:fontKey="{ADC6CAC1-7EBB-704F-8061-377D4CE1D253}"/>
    <w:embedItalic r:id="rId3" w:fontKey="{66EB8F13-D31C-7346-8C0F-BF9096F31C6A}"/>
    <w:embedBoldItalic r:id="rId4" w:fontKey="{C7C75DBB-EA90-4C4E-9E20-9F2499BAC1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046B4921-2CE7-3C4F-B8BD-7FBA41CB3A01}"/>
    <w:embedBold r:id="rId6" w:subsetted="1" w:fontKey="{8E8AB2C3-6CCB-574F-819F-B3FEBF82CB33}"/>
    <w:embedBoldItalic r:id="rId7" w:subsetted="1" w:fontKey="{692B9BB5-58FA-7548-A26A-467A964E4F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51"/>
      <w:gridCol w:w="3138"/>
      <w:gridCol w:w="3183"/>
    </w:tblGrid>
    <w:tr w:rsidR="00B4385D" w14:paraId="64FE83EB" w14:textId="77777777" w:rsidTr="00ED397D">
      <w:trPr>
        <w:trHeight w:val="229"/>
      </w:trPr>
      <w:tc>
        <w:tcPr>
          <w:tcW w:w="2542" w:type="dxa"/>
        </w:tcPr>
        <w:p w14:paraId="6AA00EF0" w14:textId="77777777" w:rsidR="00B4385D" w:rsidRDefault="00B4385D" w:rsidP="00ED397D">
          <w:pPr>
            <w:pStyle w:val="Pidipagina"/>
          </w:pPr>
          <w:r w:rsidRPr="00F56001">
            <w:rPr>
              <w:b/>
              <w:i/>
              <w:sz w:val="24"/>
            </w:rPr>
            <w:t>Kooperationspartner</w:t>
          </w:r>
        </w:p>
      </w:tc>
      <w:tc>
        <w:tcPr>
          <w:tcW w:w="3283" w:type="dxa"/>
        </w:tcPr>
        <w:p w14:paraId="1969EB73" w14:textId="77777777" w:rsidR="00B4385D" w:rsidRDefault="00B4385D" w:rsidP="00ED397D">
          <w:pPr>
            <w:pStyle w:val="Pidipagina"/>
          </w:pPr>
          <w:r>
            <w:rPr>
              <w:noProof/>
              <w:lang w:val="de-DE"/>
            </w:rPr>
            <w:drawing>
              <wp:inline distT="0" distB="0" distL="0" distR="0" wp14:anchorId="11541020" wp14:editId="60FB4E5A">
                <wp:extent cx="1428750" cy="286789"/>
                <wp:effectExtent l="19050" t="0" r="0" b="0"/>
                <wp:docPr id="2" name="Grafik 1" descr="suissetec_4c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issetec_4c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4737" cy="287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</w:tcPr>
        <w:p w14:paraId="0F7A6196" w14:textId="77777777" w:rsidR="00B4385D" w:rsidRDefault="00B4385D" w:rsidP="00ED397D">
          <w:pPr>
            <w:pStyle w:val="Pidipagina"/>
          </w:pPr>
          <w:r>
            <w:rPr>
              <w:noProof/>
              <w:lang w:val="de-DE"/>
            </w:rPr>
            <w:drawing>
              <wp:inline distT="0" distB="0" distL="0" distR="0" wp14:anchorId="23F9AB6A" wp14:editId="3C31B762">
                <wp:extent cx="762000" cy="411781"/>
                <wp:effectExtent l="19050" t="0" r="0" b="0"/>
                <wp:docPr id="3" name="Grafik 2" descr="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WKI_kurz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115" cy="411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4385D" w:rsidRPr="00F01E2F" w14:paraId="2B4B910B" w14:textId="77777777" w:rsidTr="00ED397D">
      <w:trPr>
        <w:trHeight w:val="80"/>
      </w:trPr>
      <w:tc>
        <w:tcPr>
          <w:tcW w:w="2542" w:type="dxa"/>
        </w:tcPr>
        <w:p w14:paraId="1317B2B4" w14:textId="77777777" w:rsidR="00B4385D" w:rsidRPr="00F01E2F" w:rsidRDefault="00B4385D" w:rsidP="00ED397D">
          <w:pPr>
            <w:pStyle w:val="Pidipagina"/>
            <w:rPr>
              <w:noProof/>
              <w:sz w:val="6"/>
              <w:szCs w:val="6"/>
              <w:lang w:eastAsia="de-CH"/>
            </w:rPr>
          </w:pPr>
        </w:p>
      </w:tc>
      <w:tc>
        <w:tcPr>
          <w:tcW w:w="3283" w:type="dxa"/>
        </w:tcPr>
        <w:p w14:paraId="0F2F5F30" w14:textId="77777777" w:rsidR="00B4385D" w:rsidRPr="00F01E2F" w:rsidRDefault="00B4385D" w:rsidP="00ED397D">
          <w:pPr>
            <w:pStyle w:val="Pidipagina"/>
            <w:rPr>
              <w:noProof/>
              <w:sz w:val="6"/>
              <w:szCs w:val="6"/>
              <w:lang w:eastAsia="de-CH"/>
            </w:rPr>
          </w:pPr>
        </w:p>
      </w:tc>
      <w:tc>
        <w:tcPr>
          <w:tcW w:w="3355" w:type="dxa"/>
        </w:tcPr>
        <w:p w14:paraId="276365F8" w14:textId="77777777" w:rsidR="00B4385D" w:rsidRPr="00F01E2F" w:rsidRDefault="00B4385D" w:rsidP="00ED397D">
          <w:pPr>
            <w:pStyle w:val="Pidipagina"/>
            <w:rPr>
              <w:noProof/>
              <w:sz w:val="6"/>
              <w:szCs w:val="6"/>
              <w:lang w:eastAsia="de-CH"/>
            </w:rPr>
          </w:pPr>
        </w:p>
      </w:tc>
    </w:tr>
    <w:tr w:rsidR="00B4385D" w14:paraId="055C3513" w14:textId="77777777" w:rsidTr="00ED397D">
      <w:trPr>
        <w:trHeight w:val="38"/>
      </w:trPr>
      <w:tc>
        <w:tcPr>
          <w:tcW w:w="2542" w:type="dxa"/>
        </w:tcPr>
        <w:p w14:paraId="0D082472" w14:textId="77777777" w:rsidR="00B4385D" w:rsidRDefault="00B4385D" w:rsidP="00ED397D">
          <w:pPr>
            <w:pStyle w:val="Pidipagina"/>
          </w:pPr>
          <w:r>
            <w:rPr>
              <w:noProof/>
              <w:lang w:val="de-DE"/>
            </w:rPr>
            <w:drawing>
              <wp:inline distT="0" distB="0" distL="0" distR="0" wp14:anchorId="5A54F514" wp14:editId="084AEF3D">
                <wp:extent cx="1590675" cy="555031"/>
                <wp:effectExtent l="19050" t="0" r="0" b="0"/>
                <wp:docPr id="5" name="Grafik 4" descr="Logo FWS_rgb_d mit Schrif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rgb_d mit Schrift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5030" cy="556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3" w:type="dxa"/>
        </w:tcPr>
        <w:p w14:paraId="0C6AEDE7" w14:textId="77777777" w:rsidR="00B4385D" w:rsidRDefault="00B4385D" w:rsidP="00ED397D">
          <w:pPr>
            <w:pStyle w:val="Pidipagina"/>
          </w:pPr>
          <w:r>
            <w:rPr>
              <w:noProof/>
              <w:lang w:val="de-DE"/>
            </w:rPr>
            <w:drawing>
              <wp:inline distT="0" distB="0" distL="0" distR="0" wp14:anchorId="3DC8AB03" wp14:editId="5655603D">
                <wp:extent cx="1286153" cy="540575"/>
                <wp:effectExtent l="19050" t="0" r="9247" b="0"/>
                <wp:docPr id="6" name="Grafik 5" descr="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Gebaeudeklima_1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584" cy="542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</w:tcPr>
        <w:p w14:paraId="7D356B24" w14:textId="77777777" w:rsidR="00B4385D" w:rsidRDefault="00B4385D" w:rsidP="00ED397D">
          <w:pPr>
            <w:pStyle w:val="Pidipagina"/>
          </w:pPr>
          <w:r>
            <w:rPr>
              <w:noProof/>
              <w:lang w:val="de-DE"/>
            </w:rPr>
            <w:drawing>
              <wp:inline distT="0" distB="0" distL="0" distR="0" wp14:anchorId="2459EF4F" wp14:editId="293E79CD">
                <wp:extent cx="1378568" cy="403336"/>
                <wp:effectExtent l="19050" t="0" r="0" b="0"/>
                <wp:docPr id="7" name="Grafik 6" descr="bfe_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fe_d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407" cy="40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4385D" w14:paraId="4B963D93" w14:textId="77777777" w:rsidTr="00ED397D">
      <w:trPr>
        <w:trHeight w:val="38"/>
      </w:trPr>
      <w:tc>
        <w:tcPr>
          <w:tcW w:w="2542" w:type="dxa"/>
        </w:tcPr>
        <w:p w14:paraId="3D6CCA15" w14:textId="77777777" w:rsidR="00B4385D" w:rsidRDefault="00B4385D" w:rsidP="00ED397D">
          <w:pPr>
            <w:pStyle w:val="Pidipagina"/>
            <w:rPr>
              <w:noProof/>
              <w:lang w:eastAsia="de-CH"/>
            </w:rPr>
          </w:pPr>
        </w:p>
      </w:tc>
      <w:tc>
        <w:tcPr>
          <w:tcW w:w="3283" w:type="dxa"/>
        </w:tcPr>
        <w:p w14:paraId="1191599B" w14:textId="77777777" w:rsidR="00B4385D" w:rsidRDefault="00B4385D" w:rsidP="00ED397D">
          <w:pPr>
            <w:pStyle w:val="Pidipagina"/>
            <w:rPr>
              <w:noProof/>
              <w:lang w:eastAsia="de-CH"/>
            </w:rPr>
          </w:pPr>
        </w:p>
      </w:tc>
      <w:tc>
        <w:tcPr>
          <w:tcW w:w="3355" w:type="dxa"/>
        </w:tcPr>
        <w:p w14:paraId="102737D9" w14:textId="77777777" w:rsidR="00B4385D" w:rsidRPr="002F4EDB" w:rsidRDefault="00B4385D" w:rsidP="00B4385D">
          <w:pPr>
            <w:pStyle w:val="Pidipagina"/>
            <w:jc w:val="right"/>
            <w:rPr>
              <w:noProof/>
              <w:sz w:val="16"/>
              <w:szCs w:val="16"/>
              <w:lang w:eastAsia="de-CH"/>
            </w:rPr>
          </w:pPr>
          <w:r w:rsidRPr="002F4EDB">
            <w:rPr>
              <w:noProof/>
              <w:sz w:val="16"/>
              <w:szCs w:val="16"/>
              <w:lang w:eastAsia="de-CH"/>
            </w:rPr>
            <w:t xml:space="preserve">Version </w:t>
          </w:r>
          <w:r>
            <w:rPr>
              <w:noProof/>
              <w:sz w:val="16"/>
              <w:szCs w:val="16"/>
              <w:lang w:eastAsia="de-CH"/>
            </w:rPr>
            <w:t>18</w:t>
          </w:r>
          <w:r w:rsidRPr="002F4EDB">
            <w:rPr>
              <w:noProof/>
              <w:sz w:val="16"/>
              <w:szCs w:val="16"/>
              <w:lang w:eastAsia="de-CH"/>
            </w:rPr>
            <w:t>.11.2013</w:t>
          </w:r>
        </w:p>
      </w:tc>
    </w:tr>
  </w:tbl>
  <w:p w14:paraId="5DC4FDA7" w14:textId="77777777" w:rsidR="00B4385D" w:rsidRDefault="006A5C30">
    <w:pPr>
      <w:pStyle w:val="Pidipagina"/>
    </w:pPr>
    <w:r>
      <w:tab/>
    </w:r>
    <w:r>
      <w:tab/>
    </w:r>
    <w:r w:rsidR="009E625F">
      <w:fldChar w:fldCharType="begin"/>
    </w:r>
    <w:r w:rsidR="009E625F">
      <w:instrText xml:space="preserve"> PAGE   \* MERGEFORMAT </w:instrText>
    </w:r>
    <w:r w:rsidR="009E625F">
      <w:fldChar w:fldCharType="separate"/>
    </w:r>
    <w:r w:rsidR="009E625F">
      <w:rPr>
        <w:noProof/>
      </w:rPr>
      <w:t>1</w:t>
    </w:r>
    <w:r w:rsidR="009E62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C57D0" w14:textId="77777777" w:rsidR="0059018E" w:rsidRDefault="0059018E" w:rsidP="00F56001">
      <w:r>
        <w:separator/>
      </w:r>
    </w:p>
  </w:footnote>
  <w:footnote w:type="continuationSeparator" w:id="0">
    <w:p w14:paraId="32A40E4B" w14:textId="77777777" w:rsidR="0059018E" w:rsidRDefault="0059018E" w:rsidP="00F56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06" w:type="dxa"/>
      <w:tblLook w:val="04A0" w:firstRow="1" w:lastRow="0" w:firstColumn="1" w:lastColumn="0" w:noHBand="0" w:noVBand="1"/>
    </w:tblPr>
    <w:tblGrid>
      <w:gridCol w:w="1526"/>
      <w:gridCol w:w="6804"/>
      <w:gridCol w:w="1276"/>
    </w:tblGrid>
    <w:tr w:rsidR="00F56001" w14:paraId="5B58CE4E" w14:textId="77777777" w:rsidTr="00F56001">
      <w:tc>
        <w:tcPr>
          <w:tcW w:w="1526" w:type="dxa"/>
        </w:tcPr>
        <w:p w14:paraId="32C919A7" w14:textId="77777777" w:rsidR="00F56001" w:rsidRDefault="00F56001">
          <w:pPr>
            <w:pStyle w:val="Intestazione"/>
            <w:rPr>
              <w:lang w:val="en-GB"/>
            </w:rPr>
          </w:pPr>
          <w:r>
            <w:rPr>
              <w:noProof/>
              <w:lang w:val="de-DE"/>
            </w:rPr>
            <w:drawing>
              <wp:inline distT="0" distB="0" distL="0" distR="0" wp14:anchorId="4A0C3CBF" wp14:editId="52834753">
                <wp:extent cx="714347" cy="866775"/>
                <wp:effectExtent l="19050" t="0" r="0" b="0"/>
                <wp:docPr id="1" name="Grafik 0" descr="Logo FWS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80" cy="867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14:paraId="67E9E253" w14:textId="77777777" w:rsidR="00F56001" w:rsidRPr="0047387A" w:rsidRDefault="00F56001" w:rsidP="00F56001">
          <w:pPr>
            <w:pStyle w:val="Intestazione"/>
            <w:jc w:val="center"/>
            <w:rPr>
              <w:rFonts w:cs="Arial"/>
              <w:b/>
              <w:sz w:val="28"/>
              <w:szCs w:val="28"/>
            </w:rPr>
          </w:pPr>
          <w:r w:rsidRPr="0047387A">
            <w:rPr>
              <w:rFonts w:cs="Arial"/>
              <w:b/>
              <w:sz w:val="28"/>
              <w:szCs w:val="28"/>
            </w:rPr>
            <w:t>Wärmepumpen-System-Modul</w:t>
          </w:r>
        </w:p>
        <w:p w14:paraId="129C6F02" w14:textId="77777777" w:rsidR="00512FB1" w:rsidRPr="0047387A" w:rsidRDefault="00512FB1" w:rsidP="00F56001">
          <w:pPr>
            <w:pStyle w:val="Intestazione"/>
            <w:jc w:val="center"/>
            <w:rPr>
              <w:rFonts w:cs="Arial"/>
              <w:b/>
              <w:sz w:val="32"/>
              <w:szCs w:val="32"/>
            </w:rPr>
          </w:pPr>
        </w:p>
        <w:p w14:paraId="165B65F0" w14:textId="77777777" w:rsidR="00F56001" w:rsidRPr="0047387A" w:rsidRDefault="007A47FB" w:rsidP="007A47FB">
          <w:pPr>
            <w:pStyle w:val="Intestazione"/>
            <w:jc w:val="center"/>
            <w:rPr>
              <w:rFonts w:cs="Arial"/>
              <w:b/>
              <w:sz w:val="28"/>
              <w:szCs w:val="28"/>
            </w:rPr>
          </w:pPr>
          <w:r w:rsidRPr="0047387A">
            <w:rPr>
              <w:rFonts w:cs="Arial"/>
              <w:b/>
              <w:sz w:val="28"/>
              <w:szCs w:val="28"/>
            </w:rPr>
            <w:t>Zertifizierungs-Antrag Hersteller/Lieferanten</w:t>
          </w:r>
        </w:p>
        <w:p w14:paraId="4B62633B" w14:textId="77777777" w:rsidR="00512FB1" w:rsidRPr="0047387A" w:rsidRDefault="00512FB1" w:rsidP="007A47FB">
          <w:pPr>
            <w:pStyle w:val="Intestazione"/>
            <w:jc w:val="center"/>
            <w:rPr>
              <w:rFonts w:asciiTheme="minorHAnsi" w:hAnsiTheme="minorHAnsi" w:cstheme="minorHAnsi"/>
              <w:sz w:val="28"/>
              <w:szCs w:val="28"/>
            </w:rPr>
          </w:pPr>
        </w:p>
      </w:tc>
      <w:tc>
        <w:tcPr>
          <w:tcW w:w="1276" w:type="dxa"/>
          <w:shd w:val="clear" w:color="auto" w:fill="FF0000"/>
        </w:tcPr>
        <w:p w14:paraId="1885AD5F" w14:textId="77777777" w:rsidR="00F56001" w:rsidRPr="0047387A" w:rsidRDefault="00F56001">
          <w:pPr>
            <w:pStyle w:val="Intestazione"/>
          </w:pPr>
        </w:p>
      </w:tc>
    </w:tr>
  </w:tbl>
  <w:p w14:paraId="78EF7A66" w14:textId="77777777" w:rsidR="006540D4" w:rsidRPr="0047387A" w:rsidRDefault="006540D4" w:rsidP="006540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03A34"/>
    <w:multiLevelType w:val="hybridMultilevel"/>
    <w:tmpl w:val="0152EC90"/>
    <w:lvl w:ilvl="0" w:tplc="F2B2592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E996F76"/>
    <w:multiLevelType w:val="hybridMultilevel"/>
    <w:tmpl w:val="BCF6B398"/>
    <w:lvl w:ilvl="0" w:tplc="08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502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21EF"/>
    <w:rsid w:val="000135C2"/>
    <w:rsid w:val="00013F39"/>
    <w:rsid w:val="00016709"/>
    <w:rsid w:val="000174A1"/>
    <w:rsid w:val="000176E7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6792"/>
    <w:rsid w:val="000477BA"/>
    <w:rsid w:val="0005169B"/>
    <w:rsid w:val="00052C5C"/>
    <w:rsid w:val="00052C6A"/>
    <w:rsid w:val="00053F9C"/>
    <w:rsid w:val="00054095"/>
    <w:rsid w:val="000556AB"/>
    <w:rsid w:val="00056CCD"/>
    <w:rsid w:val="000610F7"/>
    <w:rsid w:val="00062DF5"/>
    <w:rsid w:val="00063297"/>
    <w:rsid w:val="000638CB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736"/>
    <w:rsid w:val="00081ED8"/>
    <w:rsid w:val="00082DD0"/>
    <w:rsid w:val="00084415"/>
    <w:rsid w:val="000846B8"/>
    <w:rsid w:val="00084B70"/>
    <w:rsid w:val="000865EB"/>
    <w:rsid w:val="00086A9C"/>
    <w:rsid w:val="000913B3"/>
    <w:rsid w:val="00091F17"/>
    <w:rsid w:val="00092196"/>
    <w:rsid w:val="00093B17"/>
    <w:rsid w:val="000A062B"/>
    <w:rsid w:val="000A07C4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179"/>
    <w:rsid w:val="000E7EB3"/>
    <w:rsid w:val="000F1809"/>
    <w:rsid w:val="000F1B72"/>
    <w:rsid w:val="000F1FB7"/>
    <w:rsid w:val="000F232D"/>
    <w:rsid w:val="000F452B"/>
    <w:rsid w:val="000F45A2"/>
    <w:rsid w:val="000F5E64"/>
    <w:rsid w:val="000F6EE6"/>
    <w:rsid w:val="00103320"/>
    <w:rsid w:val="001066AF"/>
    <w:rsid w:val="00106909"/>
    <w:rsid w:val="00106A78"/>
    <w:rsid w:val="001074EA"/>
    <w:rsid w:val="00107766"/>
    <w:rsid w:val="00110134"/>
    <w:rsid w:val="0011153F"/>
    <w:rsid w:val="00111E0D"/>
    <w:rsid w:val="0011383A"/>
    <w:rsid w:val="0011394F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E01"/>
    <w:rsid w:val="00140376"/>
    <w:rsid w:val="00142AF7"/>
    <w:rsid w:val="00144201"/>
    <w:rsid w:val="00144407"/>
    <w:rsid w:val="00144420"/>
    <w:rsid w:val="00146616"/>
    <w:rsid w:val="00150F7C"/>
    <w:rsid w:val="0015115B"/>
    <w:rsid w:val="00151212"/>
    <w:rsid w:val="001514C8"/>
    <w:rsid w:val="00152E34"/>
    <w:rsid w:val="00153729"/>
    <w:rsid w:val="0015396B"/>
    <w:rsid w:val="0015488E"/>
    <w:rsid w:val="00154B22"/>
    <w:rsid w:val="00154FEF"/>
    <w:rsid w:val="001603F7"/>
    <w:rsid w:val="00160BBF"/>
    <w:rsid w:val="0016159F"/>
    <w:rsid w:val="00161E0D"/>
    <w:rsid w:val="00161F4F"/>
    <w:rsid w:val="001627CC"/>
    <w:rsid w:val="00162A66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1E1F"/>
    <w:rsid w:val="001A3AC9"/>
    <w:rsid w:val="001A4799"/>
    <w:rsid w:val="001A4E61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723B"/>
    <w:rsid w:val="001E795D"/>
    <w:rsid w:val="001F19CB"/>
    <w:rsid w:val="001F20BB"/>
    <w:rsid w:val="001F4129"/>
    <w:rsid w:val="001F56B7"/>
    <w:rsid w:val="001F5EF0"/>
    <w:rsid w:val="00200029"/>
    <w:rsid w:val="002013EA"/>
    <w:rsid w:val="0020514E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568F7"/>
    <w:rsid w:val="00260393"/>
    <w:rsid w:val="002621C4"/>
    <w:rsid w:val="00262752"/>
    <w:rsid w:val="00262A40"/>
    <w:rsid w:val="00262B02"/>
    <w:rsid w:val="00264638"/>
    <w:rsid w:val="00264AEE"/>
    <w:rsid w:val="00266102"/>
    <w:rsid w:val="002662EC"/>
    <w:rsid w:val="00266B2B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2169"/>
    <w:rsid w:val="00283C35"/>
    <w:rsid w:val="00286352"/>
    <w:rsid w:val="00286C53"/>
    <w:rsid w:val="002901AF"/>
    <w:rsid w:val="00292211"/>
    <w:rsid w:val="00292295"/>
    <w:rsid w:val="0029573A"/>
    <w:rsid w:val="00295881"/>
    <w:rsid w:val="00295A3D"/>
    <w:rsid w:val="002A4635"/>
    <w:rsid w:val="002A5C31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E0867"/>
    <w:rsid w:val="002E2451"/>
    <w:rsid w:val="002E321E"/>
    <w:rsid w:val="002E51E0"/>
    <w:rsid w:val="002E572F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3003D8"/>
    <w:rsid w:val="00301724"/>
    <w:rsid w:val="00303D7F"/>
    <w:rsid w:val="0030464E"/>
    <w:rsid w:val="00305860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1F3C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1399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E0634"/>
    <w:rsid w:val="003E226A"/>
    <w:rsid w:val="003E239E"/>
    <w:rsid w:val="003E2478"/>
    <w:rsid w:val="003E60FA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04D87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3263B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4DDA"/>
    <w:rsid w:val="0046706C"/>
    <w:rsid w:val="0046709B"/>
    <w:rsid w:val="0046772A"/>
    <w:rsid w:val="00470987"/>
    <w:rsid w:val="00471E60"/>
    <w:rsid w:val="00471F33"/>
    <w:rsid w:val="0047387A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45E9"/>
    <w:rsid w:val="004952D2"/>
    <w:rsid w:val="004971A9"/>
    <w:rsid w:val="00497DC7"/>
    <w:rsid w:val="004A1926"/>
    <w:rsid w:val="004A25F9"/>
    <w:rsid w:val="004A3E6D"/>
    <w:rsid w:val="004A4046"/>
    <w:rsid w:val="004A53E0"/>
    <w:rsid w:val="004A62FB"/>
    <w:rsid w:val="004B09F2"/>
    <w:rsid w:val="004B0D8F"/>
    <w:rsid w:val="004B1DBE"/>
    <w:rsid w:val="004B2893"/>
    <w:rsid w:val="004B45BB"/>
    <w:rsid w:val="004B5537"/>
    <w:rsid w:val="004C04A6"/>
    <w:rsid w:val="004C1E0B"/>
    <w:rsid w:val="004C409A"/>
    <w:rsid w:val="004C5EF1"/>
    <w:rsid w:val="004C7081"/>
    <w:rsid w:val="004C7DD9"/>
    <w:rsid w:val="004D4176"/>
    <w:rsid w:val="004D5502"/>
    <w:rsid w:val="004D66F8"/>
    <w:rsid w:val="004E2007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F0822"/>
    <w:rsid w:val="004F103B"/>
    <w:rsid w:val="004F1A5B"/>
    <w:rsid w:val="004F276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2FB1"/>
    <w:rsid w:val="005134E0"/>
    <w:rsid w:val="00513DEC"/>
    <w:rsid w:val="005151A2"/>
    <w:rsid w:val="005158A7"/>
    <w:rsid w:val="0051790F"/>
    <w:rsid w:val="00520866"/>
    <w:rsid w:val="00523723"/>
    <w:rsid w:val="005239A3"/>
    <w:rsid w:val="00526078"/>
    <w:rsid w:val="0052648C"/>
    <w:rsid w:val="0052773B"/>
    <w:rsid w:val="005278FE"/>
    <w:rsid w:val="005310E8"/>
    <w:rsid w:val="00531123"/>
    <w:rsid w:val="00533BC8"/>
    <w:rsid w:val="005340C7"/>
    <w:rsid w:val="005364D4"/>
    <w:rsid w:val="00540DA4"/>
    <w:rsid w:val="00541287"/>
    <w:rsid w:val="00541AC9"/>
    <w:rsid w:val="005427D0"/>
    <w:rsid w:val="00543A28"/>
    <w:rsid w:val="00543E50"/>
    <w:rsid w:val="00543E7A"/>
    <w:rsid w:val="00544460"/>
    <w:rsid w:val="005447CE"/>
    <w:rsid w:val="005457A7"/>
    <w:rsid w:val="00546D5A"/>
    <w:rsid w:val="00547C1E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18E"/>
    <w:rsid w:val="00590EC7"/>
    <w:rsid w:val="00591627"/>
    <w:rsid w:val="00591900"/>
    <w:rsid w:val="00592DBC"/>
    <w:rsid w:val="005930CE"/>
    <w:rsid w:val="005A00E4"/>
    <w:rsid w:val="005A2D0A"/>
    <w:rsid w:val="005A771C"/>
    <w:rsid w:val="005B367F"/>
    <w:rsid w:val="005B4860"/>
    <w:rsid w:val="005B4933"/>
    <w:rsid w:val="005B4D06"/>
    <w:rsid w:val="005B55C1"/>
    <w:rsid w:val="005B7AFB"/>
    <w:rsid w:val="005B7FEA"/>
    <w:rsid w:val="005C0269"/>
    <w:rsid w:val="005C3066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2D46"/>
    <w:rsid w:val="00613FCB"/>
    <w:rsid w:val="00615197"/>
    <w:rsid w:val="00615203"/>
    <w:rsid w:val="00615682"/>
    <w:rsid w:val="00616D42"/>
    <w:rsid w:val="006172E8"/>
    <w:rsid w:val="0062134C"/>
    <w:rsid w:val="00622AE4"/>
    <w:rsid w:val="00623880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8DA"/>
    <w:rsid w:val="0065070B"/>
    <w:rsid w:val="006513B0"/>
    <w:rsid w:val="006538F0"/>
    <w:rsid w:val="006540D4"/>
    <w:rsid w:val="006553DB"/>
    <w:rsid w:val="00660783"/>
    <w:rsid w:val="00660A17"/>
    <w:rsid w:val="00660BC6"/>
    <w:rsid w:val="00662935"/>
    <w:rsid w:val="00662B86"/>
    <w:rsid w:val="00664027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3F1"/>
    <w:rsid w:val="006819F0"/>
    <w:rsid w:val="006824B4"/>
    <w:rsid w:val="006858CF"/>
    <w:rsid w:val="00685D33"/>
    <w:rsid w:val="0068799F"/>
    <w:rsid w:val="00691742"/>
    <w:rsid w:val="00694DB6"/>
    <w:rsid w:val="006968A5"/>
    <w:rsid w:val="006A0645"/>
    <w:rsid w:val="006A1047"/>
    <w:rsid w:val="006A309E"/>
    <w:rsid w:val="006A3F1C"/>
    <w:rsid w:val="006A5135"/>
    <w:rsid w:val="006A5194"/>
    <w:rsid w:val="006A54FF"/>
    <w:rsid w:val="006A5C30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30A3"/>
    <w:rsid w:val="006E3CF3"/>
    <w:rsid w:val="006E6456"/>
    <w:rsid w:val="006F1ADA"/>
    <w:rsid w:val="006F1C4D"/>
    <w:rsid w:val="006F1EAA"/>
    <w:rsid w:val="006F1ECA"/>
    <w:rsid w:val="006F3DCC"/>
    <w:rsid w:val="006F539B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5EB"/>
    <w:rsid w:val="0071789B"/>
    <w:rsid w:val="00721518"/>
    <w:rsid w:val="007224F9"/>
    <w:rsid w:val="00723ABA"/>
    <w:rsid w:val="00724641"/>
    <w:rsid w:val="00724B89"/>
    <w:rsid w:val="00724F48"/>
    <w:rsid w:val="0072548C"/>
    <w:rsid w:val="007270B0"/>
    <w:rsid w:val="00727A8E"/>
    <w:rsid w:val="0073009A"/>
    <w:rsid w:val="0073043F"/>
    <w:rsid w:val="00730744"/>
    <w:rsid w:val="007318D2"/>
    <w:rsid w:val="00731BB2"/>
    <w:rsid w:val="007327EB"/>
    <w:rsid w:val="00734334"/>
    <w:rsid w:val="00736559"/>
    <w:rsid w:val="00736BBB"/>
    <w:rsid w:val="00736D62"/>
    <w:rsid w:val="00737BBE"/>
    <w:rsid w:val="00743BDE"/>
    <w:rsid w:val="007457EC"/>
    <w:rsid w:val="00755B31"/>
    <w:rsid w:val="007645A1"/>
    <w:rsid w:val="00764F00"/>
    <w:rsid w:val="00766168"/>
    <w:rsid w:val="00766E2C"/>
    <w:rsid w:val="0077117C"/>
    <w:rsid w:val="00771384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4337"/>
    <w:rsid w:val="007A47FB"/>
    <w:rsid w:val="007A4E2C"/>
    <w:rsid w:val="007A55F1"/>
    <w:rsid w:val="007A7664"/>
    <w:rsid w:val="007A7A42"/>
    <w:rsid w:val="007B12F2"/>
    <w:rsid w:val="007B15A6"/>
    <w:rsid w:val="007B3C21"/>
    <w:rsid w:val="007B3CC5"/>
    <w:rsid w:val="007B4A73"/>
    <w:rsid w:val="007B5C88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0CF6"/>
    <w:rsid w:val="007E4623"/>
    <w:rsid w:val="007E4AF6"/>
    <w:rsid w:val="007E7E59"/>
    <w:rsid w:val="007F1280"/>
    <w:rsid w:val="007F26C3"/>
    <w:rsid w:val="007F3DD2"/>
    <w:rsid w:val="007F432B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7B44"/>
    <w:rsid w:val="00827DFD"/>
    <w:rsid w:val="008308B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188A"/>
    <w:rsid w:val="00842A44"/>
    <w:rsid w:val="0084422B"/>
    <w:rsid w:val="008445A8"/>
    <w:rsid w:val="0084782A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62A0"/>
    <w:rsid w:val="00897253"/>
    <w:rsid w:val="008A035A"/>
    <w:rsid w:val="008A0A30"/>
    <w:rsid w:val="008A0A52"/>
    <w:rsid w:val="008A1334"/>
    <w:rsid w:val="008A2BB5"/>
    <w:rsid w:val="008A2EE0"/>
    <w:rsid w:val="008A65FE"/>
    <w:rsid w:val="008A7034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C0A3A"/>
    <w:rsid w:val="008C0EAF"/>
    <w:rsid w:val="008C11B6"/>
    <w:rsid w:val="008C1FA2"/>
    <w:rsid w:val="008C2C0A"/>
    <w:rsid w:val="008C42DE"/>
    <w:rsid w:val="008C4BE0"/>
    <w:rsid w:val="008C569B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577"/>
    <w:rsid w:val="008E683D"/>
    <w:rsid w:val="008F324C"/>
    <w:rsid w:val="00901191"/>
    <w:rsid w:val="009017F8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6658"/>
    <w:rsid w:val="009178DD"/>
    <w:rsid w:val="00920172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DBC"/>
    <w:rsid w:val="00996E54"/>
    <w:rsid w:val="00996F53"/>
    <w:rsid w:val="00997974"/>
    <w:rsid w:val="009A1AB1"/>
    <w:rsid w:val="009A1C03"/>
    <w:rsid w:val="009A2095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6759"/>
    <w:rsid w:val="009C6C5D"/>
    <w:rsid w:val="009C7CE9"/>
    <w:rsid w:val="009D03E7"/>
    <w:rsid w:val="009D0A0D"/>
    <w:rsid w:val="009D1435"/>
    <w:rsid w:val="009D2573"/>
    <w:rsid w:val="009D2B32"/>
    <w:rsid w:val="009D3B3A"/>
    <w:rsid w:val="009D503F"/>
    <w:rsid w:val="009D7436"/>
    <w:rsid w:val="009D74A6"/>
    <w:rsid w:val="009D7541"/>
    <w:rsid w:val="009E38EF"/>
    <w:rsid w:val="009E5900"/>
    <w:rsid w:val="009E625F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7278"/>
    <w:rsid w:val="00A20AA8"/>
    <w:rsid w:val="00A2119A"/>
    <w:rsid w:val="00A215A3"/>
    <w:rsid w:val="00A2170E"/>
    <w:rsid w:val="00A22E65"/>
    <w:rsid w:val="00A23211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471"/>
    <w:rsid w:val="00A33E7B"/>
    <w:rsid w:val="00A364D1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3E8A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380F"/>
    <w:rsid w:val="00AA3A4B"/>
    <w:rsid w:val="00AB18AF"/>
    <w:rsid w:val="00AB2328"/>
    <w:rsid w:val="00AB287F"/>
    <w:rsid w:val="00AB3AFB"/>
    <w:rsid w:val="00AB4026"/>
    <w:rsid w:val="00AB4D23"/>
    <w:rsid w:val="00AB4EAB"/>
    <w:rsid w:val="00AB5027"/>
    <w:rsid w:val="00AC1A5E"/>
    <w:rsid w:val="00AC1FBD"/>
    <w:rsid w:val="00AC32DC"/>
    <w:rsid w:val="00AC3A1E"/>
    <w:rsid w:val="00AC5044"/>
    <w:rsid w:val="00AC613E"/>
    <w:rsid w:val="00AC6936"/>
    <w:rsid w:val="00AC7BB7"/>
    <w:rsid w:val="00AD4E52"/>
    <w:rsid w:val="00AD55CC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52F"/>
    <w:rsid w:val="00B24DF4"/>
    <w:rsid w:val="00B25521"/>
    <w:rsid w:val="00B26514"/>
    <w:rsid w:val="00B27108"/>
    <w:rsid w:val="00B328FC"/>
    <w:rsid w:val="00B3297C"/>
    <w:rsid w:val="00B342AE"/>
    <w:rsid w:val="00B3482C"/>
    <w:rsid w:val="00B35E82"/>
    <w:rsid w:val="00B37660"/>
    <w:rsid w:val="00B379BE"/>
    <w:rsid w:val="00B40536"/>
    <w:rsid w:val="00B42AFE"/>
    <w:rsid w:val="00B4385D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1FD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6E5C"/>
    <w:rsid w:val="00B9185A"/>
    <w:rsid w:val="00B92231"/>
    <w:rsid w:val="00B932A2"/>
    <w:rsid w:val="00B947C7"/>
    <w:rsid w:val="00B95526"/>
    <w:rsid w:val="00B96B75"/>
    <w:rsid w:val="00BA0BBA"/>
    <w:rsid w:val="00BA1235"/>
    <w:rsid w:val="00BA14D3"/>
    <w:rsid w:val="00BA2FD9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31F8"/>
    <w:rsid w:val="00BC3C37"/>
    <w:rsid w:val="00BC4459"/>
    <w:rsid w:val="00BC52F8"/>
    <w:rsid w:val="00BC5905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1476"/>
    <w:rsid w:val="00C02D98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2C82"/>
    <w:rsid w:val="00C233C6"/>
    <w:rsid w:val="00C23DCC"/>
    <w:rsid w:val="00C251E8"/>
    <w:rsid w:val="00C27CE1"/>
    <w:rsid w:val="00C30212"/>
    <w:rsid w:val="00C3023A"/>
    <w:rsid w:val="00C307C4"/>
    <w:rsid w:val="00C33167"/>
    <w:rsid w:val="00C33AF7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42BC"/>
    <w:rsid w:val="00CE484D"/>
    <w:rsid w:val="00CE5B7E"/>
    <w:rsid w:val="00CE760D"/>
    <w:rsid w:val="00CE7E34"/>
    <w:rsid w:val="00CF0133"/>
    <w:rsid w:val="00CF28DF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AD8"/>
    <w:rsid w:val="00D26113"/>
    <w:rsid w:val="00D26259"/>
    <w:rsid w:val="00D26D90"/>
    <w:rsid w:val="00D27A79"/>
    <w:rsid w:val="00D27DD0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47F"/>
    <w:rsid w:val="00D53658"/>
    <w:rsid w:val="00D542C3"/>
    <w:rsid w:val="00D5581C"/>
    <w:rsid w:val="00D57AB0"/>
    <w:rsid w:val="00D6100E"/>
    <w:rsid w:val="00D619F2"/>
    <w:rsid w:val="00D61E90"/>
    <w:rsid w:val="00D63CA2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D15B3"/>
    <w:rsid w:val="00DD223F"/>
    <w:rsid w:val="00DD5BDC"/>
    <w:rsid w:val="00DE0936"/>
    <w:rsid w:val="00DE129F"/>
    <w:rsid w:val="00DE32B3"/>
    <w:rsid w:val="00DE405D"/>
    <w:rsid w:val="00DE68D4"/>
    <w:rsid w:val="00DE6E17"/>
    <w:rsid w:val="00DF0B17"/>
    <w:rsid w:val="00DF0D53"/>
    <w:rsid w:val="00DF316A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247F"/>
    <w:rsid w:val="00E424CA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EF5"/>
    <w:rsid w:val="00E80037"/>
    <w:rsid w:val="00E8061E"/>
    <w:rsid w:val="00E80B80"/>
    <w:rsid w:val="00E82D29"/>
    <w:rsid w:val="00E83ED1"/>
    <w:rsid w:val="00E847DD"/>
    <w:rsid w:val="00E84F05"/>
    <w:rsid w:val="00E9003B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455"/>
    <w:rsid w:val="00EC24B5"/>
    <w:rsid w:val="00EC361E"/>
    <w:rsid w:val="00EC3A40"/>
    <w:rsid w:val="00EC3D18"/>
    <w:rsid w:val="00EC453F"/>
    <w:rsid w:val="00EC5A54"/>
    <w:rsid w:val="00EC69EF"/>
    <w:rsid w:val="00EC7965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19A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72C3"/>
    <w:rsid w:val="00F222FF"/>
    <w:rsid w:val="00F24421"/>
    <w:rsid w:val="00F25C5F"/>
    <w:rsid w:val="00F27719"/>
    <w:rsid w:val="00F27D1C"/>
    <w:rsid w:val="00F306A9"/>
    <w:rsid w:val="00F3124B"/>
    <w:rsid w:val="00F32FBF"/>
    <w:rsid w:val="00F34975"/>
    <w:rsid w:val="00F35B76"/>
    <w:rsid w:val="00F41B75"/>
    <w:rsid w:val="00F41BF9"/>
    <w:rsid w:val="00F46AD3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652D"/>
    <w:rsid w:val="00F77619"/>
    <w:rsid w:val="00F77945"/>
    <w:rsid w:val="00F77E02"/>
    <w:rsid w:val="00F83B13"/>
    <w:rsid w:val="00F84028"/>
    <w:rsid w:val="00F8450B"/>
    <w:rsid w:val="00F8465B"/>
    <w:rsid w:val="00F85CFA"/>
    <w:rsid w:val="00F87672"/>
    <w:rsid w:val="00F87CD1"/>
    <w:rsid w:val="00F90376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0D80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C1246"/>
    <w:rsid w:val="00FC18F4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7FB"/>
    <w:rsid w:val="00FE2C1D"/>
    <w:rsid w:val="00FE4248"/>
    <w:rsid w:val="00FE6130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53AF071"/>
  <w15:docId w15:val="{4D3E9A15-EA2C-1B42-A45E-074C764A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Titolo1">
    <w:name w:val="heading 1"/>
    <w:aliases w:val="Haupttitel Arial"/>
    <w:basedOn w:val="Normale"/>
    <w:next w:val="Normale"/>
    <w:link w:val="berschrift1Zchn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Titolo2">
    <w:name w:val="heading 2"/>
    <w:basedOn w:val="Normale"/>
    <w:next w:val="Normale"/>
    <w:link w:val="berschrift2Zch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berschrift3Zch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berschrift4Zch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berschrift5Zch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olo6">
    <w:name w:val="heading 6"/>
    <w:basedOn w:val="Normale"/>
    <w:next w:val="Normale"/>
    <w:link w:val="berschrift6Zch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olo7">
    <w:name w:val="heading 7"/>
    <w:basedOn w:val="Normale"/>
    <w:next w:val="Normale"/>
    <w:link w:val="berschrift7Zch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olo8">
    <w:name w:val="heading 8"/>
    <w:basedOn w:val="Normale"/>
    <w:next w:val="Normale"/>
    <w:link w:val="berschrift8Zch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Titolo9">
    <w:name w:val="heading 9"/>
    <w:basedOn w:val="Normale"/>
    <w:next w:val="Normale"/>
    <w:link w:val="berschrift9Zch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berschrift1Zchn">
    <w:name w:val="Überschrift 1 Zchn"/>
    <w:aliases w:val="Haupttitel Arial Zchn"/>
    <w:basedOn w:val="Carpredefinitoparagrafo"/>
    <w:link w:val="Titolo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Carpredefinitoparagrafo"/>
    <w:link w:val="Titolo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Carpredefinitoparagrafo"/>
    <w:link w:val="Titolo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Carpredefinitoparagrafo"/>
    <w:link w:val="Titolo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Carpredefinitoparagrafo"/>
    <w:link w:val="Titolo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Carpredefinitoparagrafo"/>
    <w:link w:val="Titolo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Carpredefinitoparagrafo"/>
    <w:link w:val="Titolo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Carpredefinitoparagrafo"/>
    <w:link w:val="Titolo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Carpredefinitoparagrafo"/>
    <w:link w:val="Titolo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olo">
    <w:name w:val="Title"/>
    <w:aliases w:val="Arial Titel"/>
    <w:basedOn w:val="Normale"/>
    <w:next w:val="Normale"/>
    <w:link w:val="TitelZchn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elZchn">
    <w:name w:val="Titel Zchn"/>
    <w:aliases w:val="Arial Titel Zchn"/>
    <w:basedOn w:val="Carpredefinitoparagrafo"/>
    <w:link w:val="Titolo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Sottotitolo">
    <w:name w:val="Subtitle"/>
    <w:aliases w:val="Arial Untertitel"/>
    <w:basedOn w:val="Normale"/>
    <w:next w:val="Normale"/>
    <w:link w:val="UntertitelZchn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UntertitelZchn">
    <w:name w:val="Untertitel Zchn"/>
    <w:aliases w:val="Arial Untertitel Zchn"/>
    <w:basedOn w:val="Carpredefinitoparagrafo"/>
    <w:link w:val="Sottotitolo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Enfasigrassetto">
    <w:name w:val="Strong"/>
    <w:uiPriority w:val="22"/>
    <w:qFormat/>
    <w:rsid w:val="001C0251"/>
    <w:rPr>
      <w:b/>
      <w:bCs/>
    </w:rPr>
  </w:style>
  <w:style w:type="character" w:styleId="Enfasicorsivo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essunaspaziatura">
    <w:name w:val="No Spacing"/>
    <w:basedOn w:val="Normale"/>
    <w:uiPriority w:val="1"/>
    <w:qFormat/>
    <w:rsid w:val="001C0251"/>
  </w:style>
  <w:style w:type="paragraph" w:styleId="Paragrafoelenco">
    <w:name w:val="List Paragraph"/>
    <w:basedOn w:val="Normale"/>
    <w:uiPriority w:val="34"/>
    <w:qFormat/>
    <w:rsid w:val="001C0251"/>
    <w:pPr>
      <w:ind w:left="720"/>
      <w:contextualSpacing/>
    </w:pPr>
  </w:style>
  <w:style w:type="paragraph" w:styleId="Citazione">
    <w:name w:val="Quote"/>
    <w:basedOn w:val="Normale"/>
    <w:next w:val="Normale"/>
    <w:link w:val="ZitatZch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ZitatZchn">
    <w:name w:val="Zitat Zchn"/>
    <w:basedOn w:val="Carpredefinitoparagrafo"/>
    <w:link w:val="Citazione"/>
    <w:uiPriority w:val="29"/>
    <w:rsid w:val="001C0251"/>
    <w:rPr>
      <w:i/>
      <w:iCs/>
    </w:rPr>
  </w:style>
  <w:style w:type="paragraph" w:styleId="Citazioneintensa">
    <w:name w:val="Intense Quote"/>
    <w:basedOn w:val="Normale"/>
    <w:next w:val="Normale"/>
    <w:link w:val="IntensivesZitatZch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basedOn w:val="Carpredefinitoparagrafo"/>
    <w:link w:val="Citazioneintensa"/>
    <w:uiPriority w:val="30"/>
    <w:rsid w:val="001C0251"/>
    <w:rPr>
      <w:b/>
      <w:bCs/>
      <w:i/>
      <w:iCs/>
    </w:rPr>
  </w:style>
  <w:style w:type="character" w:styleId="Enfasidelicata">
    <w:name w:val="Subtle Emphasis"/>
    <w:uiPriority w:val="19"/>
    <w:qFormat/>
    <w:rsid w:val="001C0251"/>
    <w:rPr>
      <w:i/>
      <w:iCs/>
    </w:rPr>
  </w:style>
  <w:style w:type="character" w:styleId="Enfasiintensa">
    <w:name w:val="Intense Emphasis"/>
    <w:uiPriority w:val="21"/>
    <w:qFormat/>
    <w:rsid w:val="001C0251"/>
    <w:rPr>
      <w:b/>
      <w:bCs/>
    </w:rPr>
  </w:style>
  <w:style w:type="character" w:styleId="Riferimentodelicato">
    <w:name w:val="Subtle Reference"/>
    <w:uiPriority w:val="31"/>
    <w:qFormat/>
    <w:rsid w:val="001C0251"/>
    <w:rPr>
      <w:smallCaps/>
    </w:rPr>
  </w:style>
  <w:style w:type="character" w:styleId="Riferimentointenso">
    <w:name w:val="Intense Reference"/>
    <w:uiPriority w:val="32"/>
    <w:qFormat/>
    <w:rsid w:val="001C0251"/>
    <w:rPr>
      <w:smallCaps/>
      <w:spacing w:val="5"/>
      <w:u w:val="single"/>
    </w:rPr>
  </w:style>
  <w:style w:type="character" w:styleId="Titolodellibro">
    <w:name w:val="Book Title"/>
    <w:uiPriority w:val="33"/>
    <w:qFormat/>
    <w:rsid w:val="001C0251"/>
    <w:rPr>
      <w:i/>
      <w:i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0251"/>
    <w:pPr>
      <w:outlineLvl w:val="9"/>
    </w:pPr>
  </w:style>
  <w:style w:type="paragraph" w:styleId="Intestazione">
    <w:name w:val="header"/>
    <w:basedOn w:val="Normale"/>
    <w:link w:val="Kopf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Carpredefinitoparagrafo"/>
    <w:link w:val="Intestazione"/>
    <w:uiPriority w:val="99"/>
    <w:rsid w:val="00F56001"/>
    <w:rPr>
      <w:lang w:val="de-CH"/>
    </w:rPr>
  </w:style>
  <w:style w:type="paragraph" w:styleId="Pidipagina">
    <w:name w:val="footer"/>
    <w:basedOn w:val="Normale"/>
    <w:link w:val="Fu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Carpredefinitoparagrafo"/>
    <w:link w:val="Pidipagina"/>
    <w:uiPriority w:val="99"/>
    <w:rsid w:val="00F56001"/>
    <w:rPr>
      <w:lang w:val="de-CH"/>
    </w:rPr>
  </w:style>
  <w:style w:type="table" w:styleId="Grigliatabella">
    <w:name w:val="Table Grid"/>
    <w:basedOn w:val="Tabellanormale"/>
    <w:uiPriority w:val="59"/>
    <w:rsid w:val="00F56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SprechblasentextZchn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Carpredefinitoparagrafo"/>
    <w:link w:val="Testofumetto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Testonotaapidipagina">
    <w:name w:val="footnote text"/>
    <w:basedOn w:val="Normale"/>
    <w:link w:val="FunotentextZchn"/>
    <w:semiHidden/>
    <w:rsid w:val="00623880"/>
    <w:rPr>
      <w:rFonts w:ascii="Times New Roman" w:hAnsi="Times New Roman"/>
    </w:rPr>
  </w:style>
  <w:style w:type="character" w:customStyle="1" w:styleId="FunotentextZchn">
    <w:name w:val="Fußnotentext Zchn"/>
    <w:basedOn w:val="Carpredefinitoparagrafo"/>
    <w:link w:val="Testonotaapidipagina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a\AppData\Local\Microsoft\Windows\Temporary%20Internet%20Files\Content.Outlook\ZURKYDL5\Vorlage%20Dokumente%20Wo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C:\Users\Firma\AppData\Local\Microsoft\Windows\Temporary Internet Files\Content.Outlook\ZURKYDL5\Vorlage Dokumente Word.dotx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</dc:creator>
  <cp:lastModifiedBy>Lia Cacciamognaga</cp:lastModifiedBy>
  <cp:revision>2</cp:revision>
  <dcterms:created xsi:type="dcterms:W3CDTF">2021-07-05T08:49:00Z</dcterms:created>
  <dcterms:modified xsi:type="dcterms:W3CDTF">2021-07-05T08:49:00Z</dcterms:modified>
</cp:coreProperties>
</file>